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E25" w:rsidRPr="00E95C14" w:rsidRDefault="00F72E25" w:rsidP="00482EAC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95C14">
        <w:rPr>
          <w:rFonts w:ascii="Times New Roman" w:hAnsi="Times New Roman" w:cs="Times New Roman"/>
          <w:b/>
          <w:bCs/>
          <w:sz w:val="32"/>
          <w:szCs w:val="32"/>
        </w:rPr>
        <w:t>Муниципальное казённое учреждение культуры</w:t>
      </w:r>
    </w:p>
    <w:p w:rsidR="00F72E25" w:rsidRDefault="00F72E25" w:rsidP="00482EAC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95C14">
        <w:rPr>
          <w:rFonts w:ascii="Times New Roman" w:hAnsi="Times New Roman" w:cs="Times New Roman"/>
          <w:b/>
          <w:bCs/>
          <w:sz w:val="32"/>
          <w:szCs w:val="32"/>
        </w:rPr>
        <w:t xml:space="preserve">«Культурно-досуговый центр Зулумайского </w:t>
      </w:r>
    </w:p>
    <w:p w:rsidR="00F72E25" w:rsidRPr="00E95C14" w:rsidRDefault="00F72E25" w:rsidP="00482EAC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95C14">
        <w:rPr>
          <w:rFonts w:ascii="Times New Roman" w:hAnsi="Times New Roman" w:cs="Times New Roman"/>
          <w:b/>
          <w:bCs/>
          <w:sz w:val="32"/>
          <w:szCs w:val="32"/>
        </w:rPr>
        <w:t>муниципального образования»</w:t>
      </w:r>
    </w:p>
    <w:p w:rsidR="00F72E25" w:rsidRPr="00E95C14" w:rsidRDefault="00F72E25" w:rsidP="00482EAC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95C14">
        <w:rPr>
          <w:rFonts w:ascii="Times New Roman" w:hAnsi="Times New Roman" w:cs="Times New Roman"/>
          <w:b/>
          <w:bCs/>
          <w:sz w:val="32"/>
          <w:szCs w:val="32"/>
        </w:rPr>
        <w:t>сельская библиотека села Зулумай</w:t>
      </w:r>
    </w:p>
    <w:p w:rsidR="00F72E25" w:rsidRDefault="00F72E25" w:rsidP="00E95C14">
      <w:pPr>
        <w:jc w:val="center"/>
        <w:rPr>
          <w:b/>
          <w:bCs/>
        </w:rPr>
      </w:pPr>
    </w:p>
    <w:p w:rsidR="00F72E25" w:rsidRPr="00E04084" w:rsidRDefault="00F72E25" w:rsidP="00E95C14"/>
    <w:p w:rsidR="00F72E25" w:rsidRPr="00E04084" w:rsidRDefault="00F72E25" w:rsidP="00E95C14"/>
    <w:p w:rsidR="00F72E25" w:rsidRDefault="00F72E25" w:rsidP="00E95C14"/>
    <w:p w:rsidR="00F72E25" w:rsidRDefault="00F72E25" w:rsidP="00E95C14"/>
    <w:p w:rsidR="00F72E25" w:rsidRDefault="00F72E25" w:rsidP="00E95C14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95C14">
        <w:rPr>
          <w:rFonts w:ascii="Times New Roman" w:hAnsi="Times New Roman" w:cs="Times New Roman"/>
          <w:b/>
          <w:bCs/>
          <w:sz w:val="32"/>
          <w:szCs w:val="32"/>
        </w:rPr>
        <w:t>Районный конкурс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на лучшее стихотворение: </w:t>
      </w:r>
    </w:p>
    <w:p w:rsidR="00F72E25" w:rsidRPr="00E95C14" w:rsidRDefault="00F72E25" w:rsidP="00E95C1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«О Зиминском районе с любовью»</w:t>
      </w:r>
    </w:p>
    <w:p w:rsidR="00F72E25" w:rsidRPr="00E95C14" w:rsidRDefault="00F72E25" w:rsidP="00E95C14">
      <w:pPr>
        <w:tabs>
          <w:tab w:val="left" w:pos="3727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F72E25" w:rsidRDefault="00F72E25" w:rsidP="00E95C14">
      <w:pPr>
        <w:jc w:val="center"/>
      </w:pPr>
    </w:p>
    <w:p w:rsidR="00F72E25" w:rsidRDefault="00F72E25" w:rsidP="00CB4F0E"/>
    <w:p w:rsidR="00F72E25" w:rsidRDefault="00F72E25" w:rsidP="00CB4F0E"/>
    <w:p w:rsidR="00F72E25" w:rsidRDefault="00F72E25" w:rsidP="00CB4F0E"/>
    <w:p w:rsidR="00F72E25" w:rsidRDefault="00F72E25" w:rsidP="00CB4F0E"/>
    <w:p w:rsidR="00F72E25" w:rsidRDefault="00F72E25" w:rsidP="00CB4F0E"/>
    <w:p w:rsidR="00F72E25" w:rsidRPr="00CB4F0E" w:rsidRDefault="00F72E25" w:rsidP="00CB4F0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B4F0E">
        <w:rPr>
          <w:rFonts w:ascii="Times New Roman" w:hAnsi="Times New Roman" w:cs="Times New Roman"/>
          <w:b/>
          <w:bCs/>
          <w:sz w:val="24"/>
          <w:szCs w:val="24"/>
        </w:rPr>
        <w:t>Автор работы:</w:t>
      </w:r>
    </w:p>
    <w:p w:rsidR="00F72E25" w:rsidRPr="00CB4F0E" w:rsidRDefault="00F72E25" w:rsidP="00CB4F0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Уткина Ирина Ивановна</w:t>
      </w:r>
      <w:r w:rsidRPr="00CB4F0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</w:p>
    <w:p w:rsidR="00F72E25" w:rsidRPr="00CB4F0E" w:rsidRDefault="00F72E25" w:rsidP="00CB4F0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учитель МОУ «Зулумайская СОШ»,</w:t>
      </w:r>
      <w:r w:rsidRPr="00CB4F0E">
        <w:rPr>
          <w:rFonts w:ascii="Times New Roman" w:hAnsi="Times New Roman" w:cs="Times New Roman"/>
          <w:b/>
          <w:bCs/>
          <w:sz w:val="24"/>
          <w:szCs w:val="24"/>
        </w:rPr>
        <w:t xml:space="preserve"> 5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CB4F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лет</w:t>
      </w:r>
      <w:r w:rsidRPr="00CB4F0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72E25" w:rsidRPr="00CB4F0E" w:rsidRDefault="00F72E25" w:rsidP="00CB4F0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B4F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CB4F0E">
        <w:rPr>
          <w:rFonts w:ascii="Times New Roman" w:hAnsi="Times New Roman" w:cs="Times New Roman"/>
          <w:b/>
          <w:bCs/>
          <w:sz w:val="24"/>
          <w:szCs w:val="24"/>
        </w:rPr>
        <w:t>665365, Иркутская область, Зиминский район,</w:t>
      </w:r>
    </w:p>
    <w:p w:rsidR="00F72E25" w:rsidRPr="00CB4F0E" w:rsidRDefault="00F72E25" w:rsidP="00CB4F0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B4F0E">
        <w:rPr>
          <w:rFonts w:ascii="Times New Roman" w:hAnsi="Times New Roman" w:cs="Times New Roman"/>
          <w:b/>
          <w:bCs/>
          <w:sz w:val="24"/>
          <w:szCs w:val="24"/>
        </w:rPr>
        <w:t xml:space="preserve">село Зулумай, улица Центральная, </w:t>
      </w:r>
      <w:r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Pr="00CB4F0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72E25" w:rsidRPr="00F33C87" w:rsidRDefault="00F72E25" w:rsidP="00CB4F0E">
      <w:pPr>
        <w:spacing w:after="0" w:line="240" w:lineRule="auto"/>
        <w:jc w:val="right"/>
        <w:rPr>
          <w:b/>
          <w:bCs/>
        </w:rPr>
      </w:pPr>
      <w:r w:rsidRPr="00CB4F0E">
        <w:rPr>
          <w:rFonts w:ascii="Times New Roman" w:hAnsi="Times New Roman" w:cs="Times New Roman"/>
          <w:b/>
          <w:bCs/>
          <w:sz w:val="24"/>
          <w:szCs w:val="24"/>
        </w:rPr>
        <w:t>тел. 8-</w:t>
      </w:r>
      <w:r>
        <w:rPr>
          <w:rFonts w:ascii="Times New Roman" w:hAnsi="Times New Roman" w:cs="Times New Roman"/>
          <w:b/>
          <w:bCs/>
          <w:sz w:val="24"/>
          <w:szCs w:val="24"/>
        </w:rPr>
        <w:t>908-777-64-1</w:t>
      </w:r>
      <w:r w:rsidRPr="00CB4F0E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F72E25" w:rsidRDefault="00F72E25" w:rsidP="00CB4F0E">
      <w:pPr>
        <w:jc w:val="center"/>
      </w:pPr>
    </w:p>
    <w:p w:rsidR="00F72E25" w:rsidRPr="00270575" w:rsidRDefault="00F72E25" w:rsidP="00CB4F0E"/>
    <w:p w:rsidR="00F72E25" w:rsidRPr="00270575" w:rsidRDefault="00F72E25" w:rsidP="00CB4F0E"/>
    <w:p w:rsidR="00F72E25" w:rsidRPr="00270575" w:rsidRDefault="00F72E25" w:rsidP="00CB4F0E"/>
    <w:p w:rsidR="00F72E25" w:rsidRPr="00270575" w:rsidRDefault="00F72E25" w:rsidP="00CB4F0E"/>
    <w:p w:rsidR="00F72E25" w:rsidRPr="00CB4F0E" w:rsidRDefault="00F72E25" w:rsidP="00CB4F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B4F0E">
        <w:rPr>
          <w:rFonts w:ascii="Times New Roman" w:hAnsi="Times New Roman" w:cs="Times New Roman"/>
          <w:b/>
          <w:bCs/>
          <w:sz w:val="32"/>
          <w:szCs w:val="32"/>
        </w:rPr>
        <w:t>201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9</w:t>
      </w:r>
      <w:r w:rsidRPr="00CB4F0E">
        <w:rPr>
          <w:rFonts w:ascii="Times New Roman" w:hAnsi="Times New Roman" w:cs="Times New Roman"/>
          <w:b/>
          <w:bCs/>
          <w:sz w:val="32"/>
          <w:szCs w:val="32"/>
        </w:rPr>
        <w:t xml:space="preserve"> год</w:t>
      </w:r>
    </w:p>
    <w:p w:rsidR="00F72E25" w:rsidRPr="00270575" w:rsidRDefault="00F72E25" w:rsidP="00CB4F0E">
      <w:pPr>
        <w:jc w:val="center"/>
      </w:pPr>
    </w:p>
    <w:p w:rsidR="00F72E25" w:rsidRDefault="00F72E25" w:rsidP="00E95C14">
      <w:pPr>
        <w:jc w:val="center"/>
      </w:pPr>
    </w:p>
    <w:p w:rsidR="00F72E25" w:rsidRDefault="00F72E25" w:rsidP="00E95C14">
      <w:pPr>
        <w:jc w:val="center"/>
      </w:pPr>
    </w:p>
    <w:p w:rsidR="00F72E25" w:rsidRDefault="00F72E25" w:rsidP="00E95C14">
      <w:pPr>
        <w:jc w:val="center"/>
      </w:pPr>
    </w:p>
    <w:p w:rsidR="00F72E25" w:rsidRDefault="00F72E25" w:rsidP="00E95C14">
      <w:pPr>
        <w:jc w:val="center"/>
      </w:pPr>
    </w:p>
    <w:p w:rsidR="00F72E25" w:rsidRDefault="00F72E25" w:rsidP="00E95C14">
      <w:pPr>
        <w:jc w:val="center"/>
      </w:pPr>
      <w:r>
        <w:rPr>
          <w:noProof/>
          <w:lang w:eastAsia="ru-RU"/>
        </w:rPr>
        <w:pict>
          <v:roundrect id="_x0000_s1027" style="position:absolute;left:0;text-align:left;margin-left:81pt;margin-top:9.55pt;width:297pt;height:441pt;z-index:-251658240" arcsize="10923f" strokecolor="white" strokeweight="0">
            <v:fill opacity="13107f"/>
          </v:roundrect>
        </w:pict>
      </w:r>
    </w:p>
    <w:p w:rsidR="00F72E25" w:rsidRDefault="00F72E25" w:rsidP="00C0740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72E25" w:rsidRPr="006D1C46" w:rsidRDefault="00F72E25" w:rsidP="00C0740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group id="_x0000_s1028" editas="canvas" style="position:absolute;left:0;text-align:left;margin-left:0;margin-top:0;width:7in;height:441pt;z-index:-251659264" coordorigin="2282,4274" coordsize="7906,682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2282;top:4274;width:7906;height:6828" o:preferrelative="f">
              <v:fill o:detectmouseclick="t"/>
              <v:path o:extrusionok="t" o:connecttype="none"/>
              <o:lock v:ext="edit" text="t"/>
            </v:shape>
          </v:group>
        </w:pict>
      </w:r>
      <w:r w:rsidRPr="006D1C46">
        <w:rPr>
          <w:rFonts w:ascii="Times New Roman" w:hAnsi="Times New Roman" w:cs="Times New Roman"/>
          <w:b/>
          <w:bCs/>
          <w:sz w:val="28"/>
          <w:szCs w:val="28"/>
        </w:rPr>
        <w:t>Есть на Земле зиминская земля;</w:t>
      </w:r>
    </w:p>
    <w:p w:rsidR="00F72E25" w:rsidRPr="006D1C46" w:rsidRDefault="00F72E25" w:rsidP="00C0740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1C46">
        <w:rPr>
          <w:rFonts w:ascii="Times New Roman" w:hAnsi="Times New Roman" w:cs="Times New Roman"/>
          <w:b/>
          <w:bCs/>
          <w:sz w:val="28"/>
          <w:szCs w:val="28"/>
        </w:rPr>
        <w:t>Воспетая Самим нашим поэтом.</w:t>
      </w:r>
    </w:p>
    <w:p w:rsidR="00F72E25" w:rsidRPr="006D1C46" w:rsidRDefault="00F72E25" w:rsidP="00C0740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1C46">
        <w:rPr>
          <w:rFonts w:ascii="Times New Roman" w:hAnsi="Times New Roman" w:cs="Times New Roman"/>
          <w:b/>
          <w:bCs/>
          <w:sz w:val="28"/>
          <w:szCs w:val="28"/>
        </w:rPr>
        <w:t>Двенадцать поселений вобрала в себя,</w:t>
      </w:r>
    </w:p>
    <w:p w:rsidR="00F72E25" w:rsidRPr="006D1C46" w:rsidRDefault="00F72E25" w:rsidP="00C0740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1C46">
        <w:rPr>
          <w:rFonts w:ascii="Times New Roman" w:hAnsi="Times New Roman" w:cs="Times New Roman"/>
          <w:b/>
          <w:bCs/>
          <w:sz w:val="28"/>
          <w:szCs w:val="28"/>
        </w:rPr>
        <w:t>Уж как-то так случилось это!</w:t>
      </w:r>
    </w:p>
    <w:p w:rsidR="00F72E25" w:rsidRPr="006D1C46" w:rsidRDefault="00F72E25" w:rsidP="00C074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2E25" w:rsidRPr="006D1C46" w:rsidRDefault="00F72E25" w:rsidP="00C074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1C46">
        <w:rPr>
          <w:rFonts w:ascii="Times New Roman" w:hAnsi="Times New Roman" w:cs="Times New Roman"/>
          <w:b/>
          <w:bCs/>
          <w:sz w:val="28"/>
          <w:szCs w:val="28"/>
        </w:rPr>
        <w:t>Район наш с маху не пройдёшь</w:t>
      </w:r>
    </w:p>
    <w:p w:rsidR="00F72E25" w:rsidRPr="006D1C46" w:rsidRDefault="00F72E25" w:rsidP="00C074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1C46">
        <w:rPr>
          <w:rFonts w:ascii="Times New Roman" w:hAnsi="Times New Roman" w:cs="Times New Roman"/>
          <w:b/>
          <w:bCs/>
          <w:sz w:val="28"/>
          <w:szCs w:val="28"/>
        </w:rPr>
        <w:t>И на машине за день не объедешь,</w:t>
      </w:r>
    </w:p>
    <w:p w:rsidR="00F72E25" w:rsidRPr="006D1C46" w:rsidRDefault="00F72E25" w:rsidP="00C074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1C46">
        <w:rPr>
          <w:rFonts w:ascii="Times New Roman" w:hAnsi="Times New Roman" w:cs="Times New Roman"/>
          <w:b/>
          <w:bCs/>
          <w:sz w:val="28"/>
          <w:szCs w:val="28"/>
        </w:rPr>
        <w:t>Зато на всём пути друзей хороших встретишь,</w:t>
      </w:r>
    </w:p>
    <w:p w:rsidR="00F72E25" w:rsidRPr="006D1C46" w:rsidRDefault="00F72E25" w:rsidP="00C074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1C46">
        <w:rPr>
          <w:rFonts w:ascii="Times New Roman" w:hAnsi="Times New Roman" w:cs="Times New Roman"/>
          <w:b/>
          <w:bCs/>
          <w:sz w:val="28"/>
          <w:szCs w:val="28"/>
        </w:rPr>
        <w:t>Поговоришь, расскажешь, как живёшь.</w:t>
      </w:r>
    </w:p>
    <w:p w:rsidR="00F72E25" w:rsidRPr="006D1C46" w:rsidRDefault="00F72E25" w:rsidP="00C074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2E25" w:rsidRPr="006D1C46" w:rsidRDefault="00F72E25" w:rsidP="00C074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1C46">
        <w:rPr>
          <w:rFonts w:ascii="Times New Roman" w:hAnsi="Times New Roman" w:cs="Times New Roman"/>
          <w:b/>
          <w:bCs/>
          <w:sz w:val="28"/>
          <w:szCs w:val="28"/>
        </w:rPr>
        <w:t>К себе заманишь, хорошо приветишь,</w:t>
      </w:r>
    </w:p>
    <w:p w:rsidR="00F72E25" w:rsidRPr="006D1C46" w:rsidRDefault="00F72E25" w:rsidP="00C074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1C46">
        <w:rPr>
          <w:rFonts w:ascii="Times New Roman" w:hAnsi="Times New Roman" w:cs="Times New Roman"/>
          <w:b/>
          <w:bCs/>
          <w:sz w:val="28"/>
          <w:szCs w:val="28"/>
        </w:rPr>
        <w:t>И песни Евтушенко подпевать начнёшь.</w:t>
      </w:r>
    </w:p>
    <w:p w:rsidR="00F72E25" w:rsidRPr="006D1C46" w:rsidRDefault="00F72E25" w:rsidP="00C074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1C46">
        <w:rPr>
          <w:rFonts w:ascii="Times New Roman" w:hAnsi="Times New Roman" w:cs="Times New Roman"/>
          <w:b/>
          <w:bCs/>
          <w:sz w:val="28"/>
          <w:szCs w:val="28"/>
        </w:rPr>
        <w:t>На все вопросы честно ты ответишь</w:t>
      </w:r>
    </w:p>
    <w:p w:rsidR="00F72E25" w:rsidRDefault="00F72E25" w:rsidP="00C074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C46">
        <w:rPr>
          <w:rFonts w:ascii="Times New Roman" w:hAnsi="Times New Roman" w:cs="Times New Roman"/>
          <w:b/>
          <w:bCs/>
          <w:sz w:val="28"/>
          <w:szCs w:val="28"/>
        </w:rPr>
        <w:t>И путешествовать с собой в дорогу позовёшь.</w:t>
      </w:r>
    </w:p>
    <w:p w:rsidR="00F72E25" w:rsidRDefault="00F72E25" w:rsidP="00E95C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72E25" w:rsidRDefault="00F72E25" w:rsidP="00E95C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F72E25" w:rsidRDefault="00F72E25" w:rsidP="00E95C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72E25" w:rsidRDefault="00F72E25" w:rsidP="00E95C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72E25" w:rsidRDefault="00F72E25" w:rsidP="00E95C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72E25" w:rsidRPr="00E95C14" w:rsidRDefault="00F72E25" w:rsidP="006D1C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Ирина Уткина                       </w:t>
      </w:r>
    </w:p>
    <w:sectPr w:rsidR="00F72E25" w:rsidRPr="00E95C14" w:rsidSect="00AD1D90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2E25" w:rsidRDefault="00F72E25">
      <w:r>
        <w:separator/>
      </w:r>
    </w:p>
  </w:endnote>
  <w:endnote w:type="continuationSeparator" w:id="0">
    <w:p w:rsidR="00F72E25" w:rsidRDefault="00F72E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2E25" w:rsidRDefault="00F72E25">
      <w:r>
        <w:separator/>
      </w:r>
    </w:p>
  </w:footnote>
  <w:footnote w:type="continuationSeparator" w:id="0">
    <w:p w:rsidR="00F72E25" w:rsidRDefault="00F72E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E25" w:rsidRDefault="00F72E25">
    <w:pPr>
      <w:pStyle w:val="Header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style="position:absolute;margin-left:0;margin-top:0;width:1170pt;height:1560pt;z-index:-251656192;mso-position-horizontal:center;mso-position-horizontal-relative:margin;mso-position-vertical:center;mso-position-vertical-relative:margin" o:allowincell="f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defaultTabStop w:val="708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5C14"/>
    <w:rsid w:val="00270575"/>
    <w:rsid w:val="00482EAC"/>
    <w:rsid w:val="006D1C46"/>
    <w:rsid w:val="007E74D3"/>
    <w:rsid w:val="00891D95"/>
    <w:rsid w:val="00A106A1"/>
    <w:rsid w:val="00AD1D90"/>
    <w:rsid w:val="00C0740A"/>
    <w:rsid w:val="00CB4F0E"/>
    <w:rsid w:val="00E04084"/>
    <w:rsid w:val="00E95C14"/>
    <w:rsid w:val="00F33C87"/>
    <w:rsid w:val="00F72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D90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0740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2539"/>
    <w:rPr>
      <w:rFonts w:cs="Calibri"/>
      <w:lang w:eastAsia="en-US"/>
    </w:rPr>
  </w:style>
  <w:style w:type="paragraph" w:styleId="Footer">
    <w:name w:val="footer"/>
    <w:basedOn w:val="Normal"/>
    <w:link w:val="FooterChar"/>
    <w:uiPriority w:val="99"/>
    <w:rsid w:val="00C0740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12539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251</TotalTime>
  <Pages>2</Pages>
  <Words>149</Words>
  <Characters>850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</dc:creator>
  <cp:keywords/>
  <dc:description/>
  <cp:lastModifiedBy>Дима</cp:lastModifiedBy>
  <cp:revision>9</cp:revision>
  <dcterms:created xsi:type="dcterms:W3CDTF">2019-07-21T04:36:00Z</dcterms:created>
  <dcterms:modified xsi:type="dcterms:W3CDTF">2019-07-22T02:29:00Z</dcterms:modified>
</cp:coreProperties>
</file>